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Wohnblocksanierung Kurzen Trechow - Elektrotechnik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2026-02-007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Wohnblocksanierung Kurzen Trechow - Elektrotechnik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